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6946"/>
        <w:gridCol w:w="3854"/>
      </w:tblGrid>
      <w:tr w:rsidR="00BE31A4" w:rsidRPr="00CC2B94" w14:paraId="345864A0" w14:textId="77777777" w:rsidTr="00007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76"/>
        </w:trPr>
        <w:tc>
          <w:tcPr>
            <w:tcW w:w="6946" w:type="dxa"/>
            <w:tcBorders>
              <w:bottom w:val="none" w:sz="0" w:space="0" w:color="auto"/>
            </w:tcBorders>
            <w:tcMar>
              <w:right w:w="288" w:type="dxa"/>
            </w:tcMar>
          </w:tcPr>
          <w:p w14:paraId="0A4B6181" w14:textId="7295651F" w:rsidR="00777E80" w:rsidRDefault="00AC3113" w:rsidP="00CC2B94">
            <w:pPr>
              <w:spacing w:before="120" w:after="120"/>
              <w:jc w:val="center"/>
              <w:rPr>
                <w:rFonts w:ascii="Arial" w:hAnsi="Arial" w:cs="Arial"/>
                <w:color w:val="auto"/>
              </w:rPr>
            </w:pPr>
            <w:r w:rsidRPr="00AC3113">
              <w:rPr>
                <w:rFonts w:ascii="Arial" w:hAnsi="Arial" w:cs="Arial"/>
                <w:noProof/>
                <w:color w:val="auto"/>
                <w:lang w:val="en-CA" w:eastAsia="en-CA"/>
              </w:rPr>
              <w:drawing>
                <wp:inline distT="0" distB="0" distL="0" distR="0" wp14:anchorId="71826CBB" wp14:editId="6922DE62">
                  <wp:extent cx="3635375" cy="3180928"/>
                  <wp:effectExtent l="266700" t="266700" r="269875" b="267335"/>
                  <wp:docPr id="1" name="Picture 1" descr="C:\Users\Corda\Desktop\cd2e8ee0d6796d1213bf9565e786a510_collage_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rda\Desktop\cd2e8ee0d6796d1213bf9565e786a510_collage_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918" cy="324090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02D66">
              <w:rPr>
                <w:rFonts w:ascii="Arial" w:hAnsi="Arial" w:cs="Arial"/>
                <w:color w:val="auto"/>
              </w:rPr>
              <w:t xml:space="preserve">                                                                  </w:t>
            </w:r>
          </w:p>
          <w:p w14:paraId="1BDAC8C6" w14:textId="640DCDD6" w:rsidR="005C61E4" w:rsidRPr="00AF2D08" w:rsidRDefault="00D02D66" w:rsidP="00D4548B">
            <w:pPr>
              <w:pStyle w:val="Heading2"/>
              <w:shd w:val="clear" w:color="auto" w:fill="BC1B4B" w:themeFill="accent2" w:themeFillShade="BF"/>
              <w:outlineLvl w:val="1"/>
              <w:rPr>
                <w:rFonts w:ascii="Arial Black" w:hAnsi="Arial Black"/>
                <w:b/>
                <w:sz w:val="24"/>
                <w:szCs w:val="24"/>
              </w:rPr>
            </w:pPr>
            <w:r w:rsidRPr="00AF2D08">
              <w:rPr>
                <w:rFonts w:ascii="Arial Black" w:hAnsi="Arial Black"/>
                <w:b/>
                <w:sz w:val="24"/>
                <w:szCs w:val="24"/>
              </w:rPr>
              <w:t>T</w:t>
            </w:r>
            <w:r w:rsidR="00777E80" w:rsidRPr="00AF2D08">
              <w:rPr>
                <w:rFonts w:ascii="Arial Black" w:hAnsi="Arial Black"/>
                <w:b/>
                <w:sz w:val="24"/>
                <w:szCs w:val="24"/>
              </w:rPr>
              <w:t xml:space="preserve">he Canada Ontario Resource Development Agreement (CORDA) Office is now accepting funding applications for </w:t>
            </w:r>
            <w:r w:rsidR="004E550A" w:rsidRPr="00AF2D08">
              <w:rPr>
                <w:rFonts w:ascii="Arial Black" w:hAnsi="Arial Black"/>
                <w:b/>
                <w:sz w:val="24"/>
                <w:szCs w:val="24"/>
              </w:rPr>
              <w:t>202</w:t>
            </w:r>
            <w:r w:rsidR="004D1E8A" w:rsidRPr="00AF2D08">
              <w:rPr>
                <w:rFonts w:ascii="Arial Black" w:hAnsi="Arial Black"/>
                <w:b/>
                <w:sz w:val="24"/>
                <w:szCs w:val="24"/>
              </w:rPr>
              <w:t>3</w:t>
            </w:r>
            <w:r w:rsidR="00777E80" w:rsidRPr="00AF2D08">
              <w:rPr>
                <w:rFonts w:ascii="Arial Black" w:hAnsi="Arial Black"/>
                <w:b/>
                <w:sz w:val="24"/>
                <w:szCs w:val="24"/>
              </w:rPr>
              <w:t>-202</w:t>
            </w:r>
            <w:r w:rsidR="004D1E8A" w:rsidRPr="00AF2D08">
              <w:rPr>
                <w:rFonts w:ascii="Arial Black" w:hAnsi="Arial Black"/>
                <w:b/>
                <w:sz w:val="24"/>
                <w:szCs w:val="24"/>
              </w:rPr>
              <w:t>4</w:t>
            </w:r>
            <w:r w:rsidR="00777E80" w:rsidRPr="00AF2D08">
              <w:rPr>
                <w:rFonts w:ascii="Arial Black" w:hAnsi="Arial Black"/>
                <w:b/>
                <w:sz w:val="24"/>
                <w:szCs w:val="24"/>
              </w:rPr>
              <w:t>.</w:t>
            </w:r>
          </w:p>
          <w:p w14:paraId="33552527" w14:textId="754BE16D" w:rsidR="005C61E4" w:rsidRPr="000074DA" w:rsidRDefault="00EB5224" w:rsidP="00703210">
            <w:pPr>
              <w:pStyle w:val="Heading1"/>
              <w:spacing w:before="120"/>
              <w:jc w:val="center"/>
              <w:outlineLvl w:val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color w:val="auto"/>
                <w:sz w:val="22"/>
                <w:szCs w:val="22"/>
              </w:rPr>
              <w:t>Eligible project catego</w:t>
            </w:r>
            <w:bookmarkStart w:id="0" w:name="_GoBack"/>
            <w:bookmarkEnd w:id="0"/>
            <w:r w:rsidRPr="000074DA">
              <w:rPr>
                <w:rFonts w:ascii="Arial" w:hAnsi="Arial" w:cs="Arial"/>
                <w:color w:val="auto"/>
                <w:sz w:val="22"/>
                <w:szCs w:val="22"/>
              </w:rPr>
              <w:t>ries include:</w:t>
            </w:r>
          </w:p>
          <w:tbl>
            <w:tblPr>
              <w:tblpPr w:leftFromText="180" w:rightFromText="180" w:vertAnchor="text" w:horzAnchor="margin" w:tblpXSpec="center" w:tblpY="-59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519"/>
              <w:gridCol w:w="3005"/>
            </w:tblGrid>
            <w:tr w:rsidR="004A3CCD" w:rsidRPr="004A3CCD" w14:paraId="08A85E15" w14:textId="77777777" w:rsidTr="00CD754C">
              <w:trPr>
                <w:trHeight w:val="1605"/>
              </w:trPr>
              <w:tc>
                <w:tcPr>
                  <w:tcW w:w="3519" w:type="dxa"/>
                </w:tcPr>
                <w:p w14:paraId="497B7474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ind w:left="470" w:hanging="357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Forestry</w:t>
                  </w:r>
                </w:p>
                <w:p w14:paraId="202F65D0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ind w:left="470" w:hanging="357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Trapping</w:t>
                  </w:r>
                </w:p>
                <w:p w14:paraId="55619DD3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ind w:left="470" w:hanging="357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Fishing</w:t>
                  </w:r>
                </w:p>
                <w:p w14:paraId="1CF08983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ind w:left="470" w:hanging="357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Harvesting (such as wild rice)</w:t>
                  </w:r>
                </w:p>
                <w:p w14:paraId="52D8229B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ind w:left="470" w:hanging="357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Resource Planning</w:t>
                  </w:r>
                </w:p>
              </w:tc>
              <w:tc>
                <w:tcPr>
                  <w:tcW w:w="3005" w:type="dxa"/>
                  <w:shd w:val="clear" w:color="auto" w:fill="auto"/>
                </w:tcPr>
                <w:p w14:paraId="48B4811B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Eco Tourism</w:t>
                  </w:r>
                </w:p>
                <w:p w14:paraId="4FC9B8C2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Maple Syrup production</w:t>
                  </w:r>
                </w:p>
                <w:p w14:paraId="08C1BD0D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Traditional Crafts</w:t>
                  </w:r>
                </w:p>
                <w:p w14:paraId="0B7E55A5" w14:textId="77777777" w:rsidR="004A3CCD" w:rsidRPr="004A3CCD" w:rsidRDefault="004A3CCD" w:rsidP="004A3CCD">
                  <w:pPr>
                    <w:numPr>
                      <w:ilvl w:val="0"/>
                      <w:numId w:val="15"/>
                    </w:numPr>
                    <w:spacing w:after="0" w:line="40" w:lineRule="atLeast"/>
                    <w:contextualSpacing/>
                    <w:rPr>
                      <w:rFonts w:ascii="Calibri" w:eastAsia="Times New Roman" w:hAnsi="Calibri" w:cs="Times New Roman"/>
                      <w:color w:val="auto"/>
                    </w:rPr>
                  </w:pPr>
                  <w:r w:rsidRPr="004A3CCD">
                    <w:rPr>
                      <w:rFonts w:ascii="Calibri" w:eastAsia="Times New Roman" w:hAnsi="Calibri" w:cs="Times New Roman"/>
                      <w:color w:val="auto"/>
                    </w:rPr>
                    <w:t>And More!</w:t>
                  </w:r>
                </w:p>
              </w:tc>
            </w:tr>
          </w:tbl>
          <w:p w14:paraId="3E2DF584" w14:textId="77777777" w:rsidR="004A3CCD" w:rsidRPr="004A3CCD" w:rsidRDefault="004A3CCD" w:rsidP="004A3CCD">
            <w:pPr>
              <w:rPr>
                <w:rFonts w:ascii="Calibri" w:eastAsia="Calibri" w:hAnsi="Calibri" w:cs="Times New Roman"/>
                <w:color w:val="auto"/>
                <w:sz w:val="22"/>
                <w:szCs w:val="22"/>
                <w:lang w:val="en-CA" w:eastAsia="en-US"/>
              </w:rPr>
            </w:pPr>
          </w:p>
          <w:p w14:paraId="14B7D528" w14:textId="17A41111" w:rsidR="00BE31A4" w:rsidRPr="000074DA" w:rsidRDefault="00EB5224" w:rsidP="00F865BB">
            <w:pPr>
              <w:rPr>
                <w:rFonts w:ascii="Arial" w:hAnsi="Arial" w:cs="Arial"/>
                <w:bCs w:val="0"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 xml:space="preserve">Projects may include training </w:t>
            </w:r>
            <w:r w:rsidR="00EE3EF7"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>(</w:t>
            </w:r>
            <w:r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>such as a youth trapper course</w:t>
            </w:r>
            <w:r w:rsidR="00B174F6"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>s</w:t>
            </w:r>
            <w:r w:rsidR="00EE3EF7"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>)</w:t>
            </w:r>
            <w:r w:rsidRPr="000074DA">
              <w:rPr>
                <w:rFonts w:ascii="Arial" w:hAnsi="Arial" w:cs="Arial"/>
                <w:bCs w:val="0"/>
                <w:color w:val="auto"/>
                <w:sz w:val="22"/>
                <w:szCs w:val="22"/>
              </w:rPr>
              <w:t>, employment, stewardship, traditional learning, equipment (such as humane traps), and supplies (such as trees for planting).</w:t>
            </w:r>
          </w:p>
          <w:p w14:paraId="0C2F7EDD" w14:textId="24F7C7FB" w:rsidR="000074DA" w:rsidRPr="000074DA" w:rsidRDefault="000074DA" w:rsidP="00F865B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noProof/>
                <w:color w:val="002060"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0EE98FC5" wp14:editId="3229D2BB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7851140</wp:posOffset>
                  </wp:positionV>
                  <wp:extent cx="711835" cy="685800"/>
                  <wp:effectExtent l="0" t="0" r="0" b="0"/>
                  <wp:wrapSquare wrapText="bothSides"/>
                  <wp:docPr id="4" name="Picture 2" descr="CORD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D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34F024" w14:textId="46ECB03A" w:rsidR="00F865BB" w:rsidRDefault="00F865BB" w:rsidP="00F865B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color w:val="auto"/>
                <w:sz w:val="22"/>
                <w:szCs w:val="22"/>
              </w:rPr>
              <w:t>To obtain more information about project eligibility or to request an application package, please contact</w:t>
            </w:r>
            <w:r w:rsidR="001D150B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  <w:p w14:paraId="01316F3A" w14:textId="77777777" w:rsidR="001D150B" w:rsidRPr="000074DA" w:rsidRDefault="001D150B" w:rsidP="00F865BB">
            <w:pPr>
              <w:rPr>
                <w:rFonts w:ascii="Arial" w:hAnsi="Arial" w:cs="Arial"/>
                <w:bCs w:val="0"/>
                <w:color w:val="auto"/>
                <w:sz w:val="22"/>
                <w:szCs w:val="22"/>
              </w:rPr>
            </w:pPr>
          </w:p>
          <w:p w14:paraId="102A11F1" w14:textId="77777777" w:rsidR="001D150B" w:rsidRDefault="00C911B4" w:rsidP="00CC2B94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color w:val="auto"/>
                <w:sz w:val="22"/>
                <w:szCs w:val="22"/>
              </w:rPr>
              <w:t>Laura Howard, Secretariat</w:t>
            </w:r>
            <w:r w:rsidR="00C33C4F" w:rsidRPr="000074DA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</w:p>
          <w:p w14:paraId="086EC99C" w14:textId="29C02014" w:rsidR="00CC2B94" w:rsidRPr="000074DA" w:rsidRDefault="00C33C4F" w:rsidP="00CC2B94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074DA">
              <w:rPr>
                <w:rFonts w:ascii="Arial" w:hAnsi="Arial" w:cs="Arial"/>
                <w:color w:val="auto"/>
                <w:sz w:val="22"/>
                <w:szCs w:val="22"/>
              </w:rPr>
              <w:t>CORDA Office</w:t>
            </w:r>
            <w:r w:rsidR="001D150B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CC2B94" w:rsidRPr="000074DA">
              <w:rPr>
                <w:rFonts w:ascii="Arial" w:hAnsi="Arial" w:cs="Arial"/>
                <w:color w:val="auto"/>
                <w:sz w:val="22"/>
                <w:szCs w:val="22"/>
              </w:rPr>
              <w:t>or visit:</w:t>
            </w:r>
          </w:p>
          <w:p w14:paraId="7BD95C1F" w14:textId="0FCD3DB3" w:rsidR="00CC2B94" w:rsidRPr="00CC2B94" w:rsidRDefault="009A7143" w:rsidP="00CC2B94">
            <w:pPr>
              <w:rPr>
                <w:rFonts w:ascii="Arial" w:hAnsi="Arial" w:cs="Arial"/>
                <w:color w:val="002060"/>
              </w:rPr>
            </w:pPr>
            <w:hyperlink r:id="rId10" w:history="1">
              <w:r w:rsidR="00CC2B94" w:rsidRPr="000074DA">
                <w:rPr>
                  <w:rFonts w:ascii="Arial" w:hAnsi="Arial" w:cs="Arial"/>
                  <w:bCs w:val="0"/>
                  <w:color w:val="0000FF"/>
                  <w:sz w:val="22"/>
                  <w:szCs w:val="22"/>
                  <w:u w:val="single"/>
                </w:rPr>
                <w:t>http://www.hiawathafirstnation.com/services-departments/corda/</w:t>
              </w:r>
            </w:hyperlink>
          </w:p>
        </w:tc>
        <w:tc>
          <w:tcPr>
            <w:tcW w:w="3854" w:type="dxa"/>
            <w:tcBorders>
              <w:bottom w:val="none" w:sz="0" w:space="0" w:color="auto"/>
            </w:tcBorders>
          </w:tcPr>
          <w:p w14:paraId="5F663FA1" w14:textId="5B519B76" w:rsidR="00AC3113" w:rsidRPr="00703210" w:rsidRDefault="00AC311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b/>
                <w:color w:val="auto"/>
              </w:rPr>
            </w:pPr>
            <w:r w:rsidRPr="00703210">
              <w:rPr>
                <w:rFonts w:ascii="Arial" w:hAnsi="Arial" w:cs="Arial"/>
                <w:b/>
                <w:color w:val="auto"/>
              </w:rPr>
              <w:t>Do you have a natural resource use or conservation project in mind for your community, organization, or small business?</w:t>
            </w:r>
          </w:p>
          <w:p w14:paraId="64C5D59B" w14:textId="1605B8AC" w:rsidR="00AC3113" w:rsidRDefault="009A714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alias w:val="Dividing line graphic:"/>
                <w:tag w:val="Dividing line graphic:"/>
                <w:id w:val="-1300989323"/>
                <w:placeholder>
                  <w:docPart w:val="AAC86B984E684609813777C294E418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03210" w:rsidRPr="00AC3113">
                  <w:rPr>
                    <w:rFonts w:ascii="Arial" w:hAnsi="Arial" w:cs="Arial"/>
                    <w:color w:val="auto"/>
                    <w:sz w:val="22"/>
                    <w:szCs w:val="22"/>
                    <w:shd w:val="clear" w:color="auto" w:fill="F4BEB0" w:themeFill="accent3" w:themeFillTint="66"/>
                  </w:rPr>
                  <w:t>────</w:t>
                </w:r>
              </w:sdtContent>
            </w:sdt>
          </w:p>
          <w:p w14:paraId="5CB00121" w14:textId="17597EE8" w:rsidR="005C61E4" w:rsidRPr="00AC3113" w:rsidRDefault="00777E80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>The Canada Ontario Resource Development Agreement (CORDA) is an agreement between Canada, Ontario and First Nations’ members in Ontario.</w:t>
            </w:r>
          </w:p>
          <w:p w14:paraId="6728302B" w14:textId="1621437F" w:rsidR="005C61E4" w:rsidRPr="00AC3113" w:rsidRDefault="009A714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alias w:val="Dividing line graphic:"/>
                <w:tag w:val="Dividing line graphic:"/>
                <w:id w:val="-909312545"/>
                <w:placeholder>
                  <w:docPart w:val="272BA6B89EC74F678B556921C981A6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C3113">
                  <w:rPr>
                    <w:rFonts w:ascii="Arial" w:hAnsi="Arial" w:cs="Arial"/>
                    <w:color w:val="auto"/>
                    <w:sz w:val="22"/>
                    <w:szCs w:val="22"/>
                    <w:shd w:val="clear" w:color="auto" w:fill="F4BEB0" w:themeFill="accent3" w:themeFillTint="66"/>
                  </w:rPr>
                  <w:t>────</w:t>
                </w:r>
              </w:sdtContent>
            </w:sdt>
          </w:p>
          <w:p w14:paraId="0BCCD204" w14:textId="2D10016C" w:rsidR="005C61E4" w:rsidRPr="00AC3113" w:rsidRDefault="00777E80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 xml:space="preserve">The Agreement promotes resource and economic development </w:t>
            </w:r>
            <w:r w:rsidR="00CC2B94" w:rsidRPr="00AC3113">
              <w:rPr>
                <w:rFonts w:ascii="Arial" w:hAnsi="Arial" w:cs="Arial"/>
                <w:color w:val="auto"/>
                <w:sz w:val="22"/>
                <w:szCs w:val="22"/>
              </w:rPr>
              <w:t>opportunities</w:t>
            </w: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  <w:p w14:paraId="4BA1A89D" w14:textId="057CA057" w:rsidR="005C61E4" w:rsidRPr="00AC3113" w:rsidRDefault="009A714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alias w:val="Dividing line graphic:"/>
                <w:tag w:val="Dividing line graphic:"/>
                <w:id w:val="1193575528"/>
                <w:placeholder>
                  <w:docPart w:val="AAC67BC6BD4C49CE8E4132D9A71CC4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C3113">
                  <w:rPr>
                    <w:rFonts w:ascii="Arial" w:hAnsi="Arial" w:cs="Arial"/>
                    <w:color w:val="auto"/>
                    <w:sz w:val="22"/>
                    <w:szCs w:val="22"/>
                  </w:rPr>
                  <w:t>────</w:t>
                </w:r>
              </w:sdtContent>
            </w:sdt>
          </w:p>
          <w:p w14:paraId="13CE5B9D" w14:textId="6D91F626" w:rsidR="005C61E4" w:rsidRPr="00AC3113" w:rsidRDefault="00777E80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>First Nations, their members and organizations, and T</w:t>
            </w:r>
            <w:r w:rsidR="00CC2B94" w:rsidRPr="00AC3113">
              <w:rPr>
                <w:rFonts w:ascii="Arial" w:hAnsi="Arial" w:cs="Arial"/>
                <w:color w:val="auto"/>
                <w:sz w:val="22"/>
                <w:szCs w:val="22"/>
              </w:rPr>
              <w:t xml:space="preserve">erritorial </w:t>
            </w:r>
            <w:r w:rsidR="009E5CB1" w:rsidRPr="00AC3113">
              <w:rPr>
                <w:rFonts w:ascii="Arial" w:hAnsi="Arial" w:cs="Arial"/>
                <w:color w:val="auto"/>
                <w:sz w:val="22"/>
                <w:szCs w:val="22"/>
              </w:rPr>
              <w:t>O</w:t>
            </w: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>rganizations in Ontario are eligible to apply for funding.</w:t>
            </w:r>
          </w:p>
          <w:p w14:paraId="6E9D61EF" w14:textId="41F186C0" w:rsidR="005C61E4" w:rsidRPr="00AC3113" w:rsidRDefault="009A714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alias w:val="Dividing line graphic:"/>
                <w:tag w:val="Dividing line graphic:"/>
                <w:id w:val="-59171642"/>
                <w:placeholder>
                  <w:docPart w:val="2A271BDA9B2949EC96CC017501A293F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C3113">
                  <w:rPr>
                    <w:rFonts w:ascii="Arial" w:hAnsi="Arial" w:cs="Arial"/>
                    <w:color w:val="auto"/>
                    <w:sz w:val="22"/>
                    <w:szCs w:val="22"/>
                  </w:rPr>
                  <w:t>────</w:t>
                </w:r>
              </w:sdtContent>
            </w:sdt>
          </w:p>
          <w:p w14:paraId="26C30E1A" w14:textId="652EED9F" w:rsidR="005C61E4" w:rsidRPr="00AC3113" w:rsidRDefault="00777E80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C311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The maximum funding level </w:t>
            </w:r>
            <w:r w:rsidR="00166B84" w:rsidRPr="00AC311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per </w:t>
            </w:r>
            <w:r w:rsidRPr="00AC3113">
              <w:rPr>
                <w:rFonts w:ascii="Arial" w:hAnsi="Arial" w:cs="Arial"/>
                <w:b/>
                <w:color w:val="auto"/>
                <w:sz w:val="22"/>
                <w:szCs w:val="22"/>
              </w:rPr>
              <w:t>project is $35,000.</w:t>
            </w:r>
            <w:r w:rsidR="009E5CB1" w:rsidRPr="00AC3113">
              <w:rPr>
                <w:rFonts w:ascii="Arial" w:hAnsi="Arial" w:cs="Arial"/>
                <w:b/>
                <w:color w:val="auto"/>
                <w:sz w:val="22"/>
                <w:szCs w:val="22"/>
              </w:rPr>
              <w:t>00</w:t>
            </w:r>
          </w:p>
          <w:p w14:paraId="2400D416" w14:textId="25B51E64" w:rsidR="005C61E4" w:rsidRPr="00AC3113" w:rsidRDefault="009A7143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alias w:val="Dividing line graphic:"/>
                <w:tag w:val="Dividing line graphic:"/>
                <w:id w:val="1319850249"/>
                <w:placeholder>
                  <w:docPart w:val="4490AD38D73C41FB91B63D1543D83D1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C3113">
                  <w:rPr>
                    <w:rFonts w:ascii="Arial" w:hAnsi="Arial" w:cs="Arial"/>
                    <w:color w:val="auto"/>
                    <w:sz w:val="22"/>
                    <w:szCs w:val="22"/>
                  </w:rPr>
                  <w:t>────</w:t>
                </w:r>
              </w:sdtContent>
            </w:sdt>
          </w:p>
          <w:p w14:paraId="4ED52543" w14:textId="76F953D3" w:rsidR="00AA4794" w:rsidRPr="00AC3113" w:rsidRDefault="007E010A" w:rsidP="006F46A0">
            <w:pPr>
              <w:pStyle w:val="Heading2"/>
              <w:shd w:val="clear" w:color="auto" w:fill="F4BEB0" w:themeFill="accent3" w:themeFillTint="66"/>
              <w:spacing w:line="240" w:lineRule="auto"/>
              <w:ind w:left="289" w:right="289"/>
              <w:outlineLvl w:val="1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>Project</w:t>
            </w:r>
            <w:r w:rsidR="00CC2B94" w:rsidRPr="00AC3113">
              <w:rPr>
                <w:rFonts w:ascii="Arial" w:hAnsi="Arial" w:cs="Arial"/>
                <w:color w:val="auto"/>
                <w:sz w:val="22"/>
                <w:szCs w:val="22"/>
              </w:rPr>
              <w:t xml:space="preserve"> approval is subject to </w:t>
            </w:r>
            <w:r w:rsidRPr="00AC3113">
              <w:rPr>
                <w:rFonts w:ascii="Arial" w:hAnsi="Arial" w:cs="Arial"/>
                <w:color w:val="auto"/>
                <w:sz w:val="22"/>
                <w:szCs w:val="22"/>
              </w:rPr>
              <w:t xml:space="preserve">funding </w:t>
            </w:r>
            <w:r w:rsidR="00CC2B94" w:rsidRPr="00AC3113">
              <w:rPr>
                <w:rFonts w:ascii="Arial" w:hAnsi="Arial" w:cs="Arial"/>
                <w:color w:val="auto"/>
                <w:sz w:val="22"/>
                <w:szCs w:val="22"/>
              </w:rPr>
              <w:t>availability.</w:t>
            </w:r>
          </w:p>
          <w:p w14:paraId="620349F0" w14:textId="2B5DA89B" w:rsidR="005C61E4" w:rsidRPr="00CC2B94" w:rsidRDefault="00777E80" w:rsidP="00810D50">
            <w:pPr>
              <w:pStyle w:val="Heading3"/>
              <w:pBdr>
                <w:top w:val="single" w:sz="2" w:space="16" w:color="BD3C1A" w:themeColor="accent3" w:themeShade="BF"/>
                <w:left w:val="single" w:sz="2" w:space="12" w:color="BD3C1A" w:themeColor="accent3" w:themeShade="BF"/>
                <w:bottom w:val="single" w:sz="2" w:space="16" w:color="BD3C1A" w:themeColor="accent3" w:themeShade="BF"/>
                <w:right w:val="single" w:sz="2" w:space="12" w:color="BD3C1A" w:themeColor="accent3" w:themeShade="BF"/>
              </w:pBdr>
              <w:shd w:val="clear" w:color="auto" w:fill="BD3C1A" w:themeFill="accent3" w:themeFillShade="BF"/>
              <w:spacing w:after="0"/>
              <w:ind w:left="142" w:right="142"/>
              <w:outlineLvl w:val="2"/>
              <w:rPr>
                <w:rFonts w:ascii="Arial" w:hAnsi="Arial" w:cs="Arial"/>
                <w:b/>
                <w:bCs w:val="0"/>
                <w:color w:val="F9DED7" w:themeColor="accent3" w:themeTint="33"/>
              </w:rPr>
            </w:pPr>
            <w:r w:rsidRPr="00CC2B94">
              <w:rPr>
                <w:rFonts w:ascii="Arial" w:hAnsi="Arial" w:cs="Arial"/>
                <w:b/>
                <w:color w:val="F9DED7" w:themeColor="accent3" w:themeTint="33"/>
              </w:rPr>
              <w:t>CORDA Office</w:t>
            </w:r>
          </w:p>
          <w:p w14:paraId="33386AC8" w14:textId="265F68FF" w:rsidR="005C61E4" w:rsidRPr="00CC2B94" w:rsidRDefault="009062D1" w:rsidP="00810D50">
            <w:pPr>
              <w:pStyle w:val="ContactInfo"/>
              <w:pBdr>
                <w:top w:val="single" w:sz="2" w:space="16" w:color="BD3C1A" w:themeColor="accent3" w:themeShade="BF"/>
                <w:left w:val="single" w:sz="2" w:space="12" w:color="BD3C1A" w:themeColor="accent3" w:themeShade="BF"/>
                <w:bottom w:val="single" w:sz="2" w:space="16" w:color="BD3C1A" w:themeColor="accent3" w:themeShade="BF"/>
                <w:right w:val="single" w:sz="2" w:space="12" w:color="BD3C1A" w:themeColor="accent3" w:themeShade="BF"/>
              </w:pBdr>
              <w:shd w:val="clear" w:color="auto" w:fill="BD3C1A" w:themeFill="accent3" w:themeFillShade="BF"/>
              <w:spacing w:after="0"/>
              <w:ind w:left="142" w:right="142"/>
              <w:rPr>
                <w:rFonts w:ascii="Arial" w:hAnsi="Arial" w:cs="Arial"/>
                <w:color w:val="F9DED7" w:themeColor="accent3" w:themeTint="33"/>
              </w:rPr>
            </w:pPr>
            <w:r>
              <w:rPr>
                <w:rFonts w:ascii="Arial" w:hAnsi="Arial" w:cs="Arial"/>
                <w:color w:val="F9DED7" w:themeColor="accent3" w:themeTint="33"/>
              </w:rPr>
              <w:t>431 Hiawatha Line</w:t>
            </w:r>
            <w:r w:rsidR="00777E80" w:rsidRPr="00CC2B94">
              <w:rPr>
                <w:rFonts w:ascii="Arial" w:hAnsi="Arial" w:cs="Arial"/>
                <w:color w:val="F9DED7" w:themeColor="accent3" w:themeTint="33"/>
              </w:rPr>
              <w:br/>
              <w:t>Hiawatha, ON   K9J 0E6</w:t>
            </w:r>
          </w:p>
          <w:p w14:paraId="310C010B" w14:textId="1134738D" w:rsidR="00C97A27" w:rsidRDefault="00777E80" w:rsidP="00810D50">
            <w:pPr>
              <w:pStyle w:val="ContactInfo"/>
              <w:pBdr>
                <w:top w:val="single" w:sz="2" w:space="16" w:color="BD3C1A" w:themeColor="accent3" w:themeShade="BF"/>
                <w:left w:val="single" w:sz="2" w:space="12" w:color="BD3C1A" w:themeColor="accent3" w:themeShade="BF"/>
                <w:bottom w:val="single" w:sz="2" w:space="16" w:color="BD3C1A" w:themeColor="accent3" w:themeShade="BF"/>
                <w:right w:val="single" w:sz="2" w:space="12" w:color="BD3C1A" w:themeColor="accent3" w:themeShade="BF"/>
              </w:pBdr>
              <w:shd w:val="clear" w:color="auto" w:fill="BD3C1A" w:themeFill="accent3" w:themeFillShade="BF"/>
              <w:spacing w:after="0"/>
              <w:ind w:left="142" w:right="142"/>
              <w:rPr>
                <w:rFonts w:ascii="Arial" w:hAnsi="Arial" w:cs="Arial"/>
                <w:color w:val="F9DED7" w:themeColor="accent3" w:themeTint="33"/>
              </w:rPr>
            </w:pPr>
            <w:r w:rsidRPr="00CC2B94">
              <w:rPr>
                <w:rFonts w:ascii="Arial" w:hAnsi="Arial" w:cs="Arial"/>
                <w:color w:val="F9DED7" w:themeColor="accent3" w:themeTint="33"/>
              </w:rPr>
              <w:t>Tel: 705-295-</w:t>
            </w:r>
            <w:r w:rsidR="009062D1">
              <w:rPr>
                <w:rFonts w:ascii="Arial" w:hAnsi="Arial" w:cs="Arial"/>
                <w:color w:val="F9DED7" w:themeColor="accent3" w:themeTint="33"/>
              </w:rPr>
              <w:t>4421</w:t>
            </w:r>
          </w:p>
          <w:p w14:paraId="26B6E01E" w14:textId="31B6177C" w:rsidR="00521C78" w:rsidRPr="00CC2B94" w:rsidRDefault="00521C78" w:rsidP="00810D50">
            <w:pPr>
              <w:pStyle w:val="ContactInfo"/>
              <w:pBdr>
                <w:top w:val="single" w:sz="2" w:space="16" w:color="BD3C1A" w:themeColor="accent3" w:themeShade="BF"/>
                <w:left w:val="single" w:sz="2" w:space="12" w:color="BD3C1A" w:themeColor="accent3" w:themeShade="BF"/>
                <w:bottom w:val="single" w:sz="2" w:space="16" w:color="BD3C1A" w:themeColor="accent3" w:themeShade="BF"/>
                <w:right w:val="single" w:sz="2" w:space="12" w:color="BD3C1A" w:themeColor="accent3" w:themeShade="BF"/>
              </w:pBdr>
              <w:shd w:val="clear" w:color="auto" w:fill="BD3C1A" w:themeFill="accent3" w:themeFillShade="BF"/>
              <w:spacing w:after="0"/>
              <w:ind w:left="142" w:right="142"/>
              <w:rPr>
                <w:rFonts w:ascii="Arial" w:hAnsi="Arial" w:cs="Arial"/>
                <w:bCs w:val="0"/>
                <w:color w:val="F9DED7" w:themeColor="accent3" w:themeTint="33"/>
              </w:rPr>
            </w:pPr>
            <w:r>
              <w:rPr>
                <w:rFonts w:ascii="Arial" w:hAnsi="Arial" w:cs="Arial"/>
                <w:color w:val="F9DED7" w:themeColor="accent3" w:themeTint="33"/>
              </w:rPr>
              <w:t>Fax: 705-996-4501</w:t>
            </w:r>
          </w:p>
          <w:p w14:paraId="26D429E8" w14:textId="0111A334" w:rsidR="005C61E4" w:rsidRPr="00CC2B94" w:rsidRDefault="00777E80" w:rsidP="009062D1">
            <w:pPr>
              <w:pStyle w:val="ContactInfo"/>
              <w:pBdr>
                <w:top w:val="single" w:sz="2" w:space="16" w:color="BD3C1A" w:themeColor="accent3" w:themeShade="BF"/>
                <w:left w:val="single" w:sz="2" w:space="12" w:color="BD3C1A" w:themeColor="accent3" w:themeShade="BF"/>
                <w:bottom w:val="single" w:sz="2" w:space="16" w:color="BD3C1A" w:themeColor="accent3" w:themeShade="BF"/>
                <w:right w:val="single" w:sz="2" w:space="12" w:color="BD3C1A" w:themeColor="accent3" w:themeShade="BF"/>
              </w:pBdr>
              <w:shd w:val="clear" w:color="auto" w:fill="BD3C1A" w:themeFill="accent3" w:themeFillShade="BF"/>
              <w:spacing w:after="0"/>
              <w:ind w:left="142" w:right="142"/>
              <w:rPr>
                <w:rFonts w:ascii="Arial" w:hAnsi="Arial" w:cs="Arial"/>
                <w:color w:val="002060"/>
              </w:rPr>
            </w:pPr>
            <w:r w:rsidRPr="00CC2B94">
              <w:rPr>
                <w:rFonts w:ascii="Arial" w:hAnsi="Arial" w:cs="Arial"/>
                <w:color w:val="F9DED7" w:themeColor="accent3" w:themeTint="33"/>
              </w:rPr>
              <w:t>corda@</w:t>
            </w:r>
            <w:r w:rsidR="009062D1">
              <w:rPr>
                <w:rFonts w:ascii="Arial" w:hAnsi="Arial" w:cs="Arial"/>
                <w:color w:val="F9DED7" w:themeColor="accent3" w:themeTint="33"/>
              </w:rPr>
              <w:t>hiawathafn.ca</w:t>
            </w:r>
          </w:p>
        </w:tc>
      </w:tr>
    </w:tbl>
    <w:p w14:paraId="3E192292" w14:textId="7C6AF01E" w:rsidR="005C61E4" w:rsidRPr="00CC2B94" w:rsidRDefault="00F865BB" w:rsidP="00FF7A74">
      <w:pPr>
        <w:pStyle w:val="NoSpacing"/>
        <w:spacing w:before="120"/>
        <w:jc w:val="center"/>
        <w:rPr>
          <w:rFonts w:ascii="Arial" w:hAnsi="Arial" w:cs="Arial"/>
          <w:b/>
          <w:color w:val="7E2811" w:themeColor="accent3" w:themeShade="80"/>
        </w:rPr>
      </w:pPr>
      <w:r w:rsidRPr="00CC2B94">
        <w:rPr>
          <w:rFonts w:ascii="Arial" w:hAnsi="Arial" w:cs="Arial"/>
          <w:b/>
          <w:color w:val="7E2811" w:themeColor="accent3" w:themeShade="80"/>
        </w:rPr>
        <w:t xml:space="preserve">Applications </w:t>
      </w:r>
      <w:r w:rsidR="00632DF0" w:rsidRPr="00CC2B94">
        <w:rPr>
          <w:rFonts w:ascii="Arial" w:hAnsi="Arial" w:cs="Arial"/>
          <w:b/>
          <w:color w:val="7E2811" w:themeColor="accent3" w:themeShade="80"/>
        </w:rPr>
        <w:t>are due</w:t>
      </w:r>
      <w:r w:rsidRPr="00CC2B94">
        <w:rPr>
          <w:rFonts w:ascii="Arial" w:hAnsi="Arial" w:cs="Arial"/>
          <w:b/>
          <w:color w:val="7E2811" w:themeColor="accent3" w:themeShade="80"/>
        </w:rPr>
        <w:t xml:space="preserve"> to the CORDA Office by </w:t>
      </w:r>
      <w:r w:rsidR="00CC2B94" w:rsidRPr="00CC2B94">
        <w:rPr>
          <w:rFonts w:ascii="Arial" w:hAnsi="Arial" w:cs="Arial"/>
          <w:b/>
          <w:color w:val="7E2811" w:themeColor="accent3" w:themeShade="80"/>
        </w:rPr>
        <w:t>11:59</w:t>
      </w:r>
      <w:r w:rsidR="00632DF0" w:rsidRPr="00CC2B94">
        <w:rPr>
          <w:rFonts w:ascii="Arial" w:hAnsi="Arial" w:cs="Arial"/>
          <w:b/>
          <w:color w:val="7E2811" w:themeColor="accent3" w:themeShade="80"/>
        </w:rPr>
        <w:t xml:space="preserve"> p.m. EST </w:t>
      </w:r>
      <w:r w:rsidRPr="00CC2B94">
        <w:rPr>
          <w:rFonts w:ascii="Arial" w:hAnsi="Arial" w:cs="Arial"/>
          <w:b/>
          <w:color w:val="7E2811" w:themeColor="accent3" w:themeShade="80"/>
        </w:rPr>
        <w:t xml:space="preserve">Monday, </w:t>
      </w:r>
      <w:r w:rsidR="00632DF0" w:rsidRPr="00CC2B94">
        <w:rPr>
          <w:rFonts w:ascii="Arial" w:hAnsi="Arial" w:cs="Arial"/>
          <w:b/>
          <w:color w:val="7E2811" w:themeColor="accent3" w:themeShade="80"/>
        </w:rPr>
        <w:t xml:space="preserve">October </w:t>
      </w:r>
      <w:r w:rsidR="00CD77AE">
        <w:rPr>
          <w:rFonts w:ascii="Arial" w:hAnsi="Arial" w:cs="Arial"/>
          <w:b/>
          <w:color w:val="7E2811" w:themeColor="accent3" w:themeShade="80"/>
        </w:rPr>
        <w:t>3</w:t>
      </w:r>
      <w:r w:rsidR="009062D1">
        <w:rPr>
          <w:rFonts w:ascii="Arial" w:hAnsi="Arial" w:cs="Arial"/>
          <w:b/>
          <w:color w:val="7E2811" w:themeColor="accent3" w:themeShade="80"/>
        </w:rPr>
        <w:t>, 202</w:t>
      </w:r>
      <w:r w:rsidR="00CD77AE">
        <w:rPr>
          <w:rFonts w:ascii="Arial" w:hAnsi="Arial" w:cs="Arial"/>
          <w:b/>
          <w:color w:val="7E2811" w:themeColor="accent3" w:themeShade="80"/>
        </w:rPr>
        <w:t>2</w:t>
      </w:r>
      <w:r w:rsidRPr="00CC2B94">
        <w:rPr>
          <w:rFonts w:ascii="Arial" w:hAnsi="Arial" w:cs="Arial"/>
          <w:b/>
          <w:color w:val="7E2811" w:themeColor="accent3" w:themeShade="80"/>
        </w:rPr>
        <w:t>.</w:t>
      </w:r>
    </w:p>
    <w:sectPr w:rsidR="005C61E4" w:rsidRPr="00CC2B9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C4E827" w16cex:dateUtc="2021-08-16T17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9BA59A" w16cid:durableId="24C4E82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DEBF9" w14:textId="77777777" w:rsidR="009A7143" w:rsidRDefault="009A7143" w:rsidP="005F5D5F">
      <w:pPr>
        <w:spacing w:after="0" w:line="240" w:lineRule="auto"/>
      </w:pPr>
      <w:r>
        <w:separator/>
      </w:r>
    </w:p>
  </w:endnote>
  <w:endnote w:type="continuationSeparator" w:id="0">
    <w:p w14:paraId="5C91F3E7" w14:textId="77777777" w:rsidR="009A7143" w:rsidRDefault="009A714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4C323" w14:textId="77777777" w:rsidR="009A7143" w:rsidRDefault="009A7143" w:rsidP="005F5D5F">
      <w:pPr>
        <w:spacing w:after="0" w:line="240" w:lineRule="auto"/>
      </w:pPr>
      <w:r>
        <w:separator/>
      </w:r>
    </w:p>
  </w:footnote>
  <w:footnote w:type="continuationSeparator" w:id="0">
    <w:p w14:paraId="7A27D277" w14:textId="77777777" w:rsidR="009A7143" w:rsidRDefault="009A714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4AA1"/>
    <w:multiLevelType w:val="hybridMultilevel"/>
    <w:tmpl w:val="20E43C56"/>
    <w:lvl w:ilvl="0" w:tplc="D92E3A04">
      <w:start w:val="70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75174"/>
    <w:multiLevelType w:val="hybridMultilevel"/>
    <w:tmpl w:val="311ED9CE"/>
    <w:lvl w:ilvl="0" w:tplc="10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D5A6F26"/>
    <w:multiLevelType w:val="hybridMultilevel"/>
    <w:tmpl w:val="B5CCC428"/>
    <w:lvl w:ilvl="0" w:tplc="D05AADCE">
      <w:start w:val="1"/>
      <w:numFmt w:val="bullet"/>
      <w:pStyle w:val="Style1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76770832"/>
    <w:multiLevelType w:val="hybridMultilevel"/>
    <w:tmpl w:val="73E6E1F0"/>
    <w:lvl w:ilvl="0" w:tplc="3390A4BC">
      <w:start w:val="70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37A12"/>
    <w:multiLevelType w:val="hybridMultilevel"/>
    <w:tmpl w:val="C90EA5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80"/>
    <w:rsid w:val="000074DA"/>
    <w:rsid w:val="00014E15"/>
    <w:rsid w:val="000155CB"/>
    <w:rsid w:val="000168C0"/>
    <w:rsid w:val="00033EE4"/>
    <w:rsid w:val="000427C6"/>
    <w:rsid w:val="00076F31"/>
    <w:rsid w:val="000B4C91"/>
    <w:rsid w:val="00166B84"/>
    <w:rsid w:val="00171CDD"/>
    <w:rsid w:val="00175521"/>
    <w:rsid w:val="00181FB9"/>
    <w:rsid w:val="001D150B"/>
    <w:rsid w:val="00251739"/>
    <w:rsid w:val="00257305"/>
    <w:rsid w:val="00261A78"/>
    <w:rsid w:val="00283BA9"/>
    <w:rsid w:val="00295150"/>
    <w:rsid w:val="002D2AC1"/>
    <w:rsid w:val="002E5EE1"/>
    <w:rsid w:val="00351806"/>
    <w:rsid w:val="00374B6B"/>
    <w:rsid w:val="003A1A40"/>
    <w:rsid w:val="003B44B7"/>
    <w:rsid w:val="003B6A17"/>
    <w:rsid w:val="00411532"/>
    <w:rsid w:val="00467A6F"/>
    <w:rsid w:val="004A3CCD"/>
    <w:rsid w:val="004D1E8A"/>
    <w:rsid w:val="004E550A"/>
    <w:rsid w:val="00521C78"/>
    <w:rsid w:val="005222EE"/>
    <w:rsid w:val="0052618F"/>
    <w:rsid w:val="005305EF"/>
    <w:rsid w:val="00541BB3"/>
    <w:rsid w:val="00544732"/>
    <w:rsid w:val="005C61E4"/>
    <w:rsid w:val="005D3B10"/>
    <w:rsid w:val="005F5D5F"/>
    <w:rsid w:val="005F63BC"/>
    <w:rsid w:val="00632DF0"/>
    <w:rsid w:val="00655678"/>
    <w:rsid w:val="006605A0"/>
    <w:rsid w:val="00665EA1"/>
    <w:rsid w:val="00680705"/>
    <w:rsid w:val="006E5B0F"/>
    <w:rsid w:val="006F46A0"/>
    <w:rsid w:val="00703210"/>
    <w:rsid w:val="007710B6"/>
    <w:rsid w:val="00777E80"/>
    <w:rsid w:val="0079199F"/>
    <w:rsid w:val="007B5354"/>
    <w:rsid w:val="007C017A"/>
    <w:rsid w:val="007E010A"/>
    <w:rsid w:val="00810D50"/>
    <w:rsid w:val="00837654"/>
    <w:rsid w:val="00880783"/>
    <w:rsid w:val="008B136D"/>
    <w:rsid w:val="008B5772"/>
    <w:rsid w:val="008C031F"/>
    <w:rsid w:val="008C1756"/>
    <w:rsid w:val="008D17FF"/>
    <w:rsid w:val="008F6C52"/>
    <w:rsid w:val="009062D1"/>
    <w:rsid w:val="009141C6"/>
    <w:rsid w:val="00926C6B"/>
    <w:rsid w:val="009A7143"/>
    <w:rsid w:val="009E5CB1"/>
    <w:rsid w:val="00A03450"/>
    <w:rsid w:val="00A651A4"/>
    <w:rsid w:val="00A97C88"/>
    <w:rsid w:val="00AA4794"/>
    <w:rsid w:val="00AA4DCA"/>
    <w:rsid w:val="00AB3068"/>
    <w:rsid w:val="00AB58F4"/>
    <w:rsid w:val="00AC3113"/>
    <w:rsid w:val="00AF2D08"/>
    <w:rsid w:val="00AF32DC"/>
    <w:rsid w:val="00B174F6"/>
    <w:rsid w:val="00B31DF9"/>
    <w:rsid w:val="00B46A60"/>
    <w:rsid w:val="00B84B84"/>
    <w:rsid w:val="00BC6ED1"/>
    <w:rsid w:val="00BE03CD"/>
    <w:rsid w:val="00BE31A4"/>
    <w:rsid w:val="00BF45B9"/>
    <w:rsid w:val="00C14B5F"/>
    <w:rsid w:val="00C32D3F"/>
    <w:rsid w:val="00C33C4F"/>
    <w:rsid w:val="00C57F20"/>
    <w:rsid w:val="00C911B4"/>
    <w:rsid w:val="00C97A27"/>
    <w:rsid w:val="00CC18EF"/>
    <w:rsid w:val="00CC2B94"/>
    <w:rsid w:val="00CC7819"/>
    <w:rsid w:val="00CD754C"/>
    <w:rsid w:val="00CD77AE"/>
    <w:rsid w:val="00D02D66"/>
    <w:rsid w:val="00D15D4D"/>
    <w:rsid w:val="00D16845"/>
    <w:rsid w:val="00D33730"/>
    <w:rsid w:val="00D4548B"/>
    <w:rsid w:val="00D56FBE"/>
    <w:rsid w:val="00D751DD"/>
    <w:rsid w:val="00DC7CD1"/>
    <w:rsid w:val="00E17AAA"/>
    <w:rsid w:val="00E3564F"/>
    <w:rsid w:val="00EB5224"/>
    <w:rsid w:val="00EC1838"/>
    <w:rsid w:val="00EE3EF7"/>
    <w:rsid w:val="00F2548A"/>
    <w:rsid w:val="00F303CE"/>
    <w:rsid w:val="00F865BB"/>
    <w:rsid w:val="00FA21D4"/>
    <w:rsid w:val="00FB2003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408228"/>
  <w15:chartTrackingRefBased/>
  <w15:docId w15:val="{093CD38E-EF1F-4135-AC51-92B9E20D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  <w:style w:type="paragraph" w:customStyle="1" w:styleId="Style1">
    <w:name w:val="Style1"/>
    <w:basedOn w:val="ListParagraph"/>
    <w:link w:val="Style1Char"/>
    <w:qFormat/>
    <w:rsid w:val="007710B6"/>
    <w:pPr>
      <w:numPr>
        <w:numId w:val="14"/>
      </w:numPr>
      <w:spacing w:after="0" w:line="240" w:lineRule="auto"/>
      <w:ind w:left="360"/>
    </w:pPr>
    <w:rPr>
      <w:rFonts w:ascii="Arial" w:hAnsi="Arial" w:cs="Arial"/>
      <w:bCs/>
      <w:color w:val="auto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710B6"/>
  </w:style>
  <w:style w:type="character" w:customStyle="1" w:styleId="Style1Char">
    <w:name w:val="Style1 Char"/>
    <w:basedOn w:val="ListParagraphChar"/>
    <w:link w:val="Style1"/>
    <w:rsid w:val="007710B6"/>
    <w:rPr>
      <w:rFonts w:ascii="Arial" w:hAnsi="Arial" w:cs="Arial"/>
      <w:bCs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http://www.hiawathafirstnation.com/services-departments/cord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ll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2BA6B89EC74F678B556921C981A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CB57-9E47-4C89-930E-7D3B70B04307}"/>
      </w:docPartPr>
      <w:docPartBody>
        <w:p w:rsidR="00CF1549" w:rsidRDefault="00F562A0">
          <w:pPr>
            <w:pStyle w:val="272BA6B89EC74F678B556921C981A6CE"/>
          </w:pPr>
          <w:r w:rsidRPr="00AA4794">
            <w:t>────</w:t>
          </w:r>
        </w:p>
      </w:docPartBody>
    </w:docPart>
    <w:docPart>
      <w:docPartPr>
        <w:name w:val="AAC67BC6BD4C49CE8E4132D9A71CC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10CB7-B1E9-457F-A7E7-6F2939F2D38F}"/>
      </w:docPartPr>
      <w:docPartBody>
        <w:p w:rsidR="00CF1549" w:rsidRDefault="00F562A0">
          <w:pPr>
            <w:pStyle w:val="AAC67BC6BD4C49CE8E4132D9A71CC492"/>
          </w:pPr>
          <w:r w:rsidRPr="00AA4794">
            <w:t>────</w:t>
          </w:r>
        </w:p>
      </w:docPartBody>
    </w:docPart>
    <w:docPart>
      <w:docPartPr>
        <w:name w:val="2A271BDA9B2949EC96CC017501A29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B14D1-5AA9-4639-AEA8-64E4A145C42A}"/>
      </w:docPartPr>
      <w:docPartBody>
        <w:p w:rsidR="00CF1549" w:rsidRDefault="00F562A0">
          <w:pPr>
            <w:pStyle w:val="2A271BDA9B2949EC96CC017501A293F5"/>
          </w:pPr>
          <w:r w:rsidRPr="00AA4794">
            <w:t>────</w:t>
          </w:r>
        </w:p>
      </w:docPartBody>
    </w:docPart>
    <w:docPart>
      <w:docPartPr>
        <w:name w:val="4490AD38D73C41FB91B63D1543D8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9FBEA-A3B8-4493-815A-F2E535B52EB7}"/>
      </w:docPartPr>
      <w:docPartBody>
        <w:p w:rsidR="00CF1549" w:rsidRDefault="00F562A0">
          <w:pPr>
            <w:pStyle w:val="4490AD38D73C41FB91B63D1543D83D1C"/>
          </w:pPr>
          <w:r w:rsidRPr="00AA4794">
            <w:t>────</w:t>
          </w:r>
        </w:p>
      </w:docPartBody>
    </w:docPart>
    <w:docPart>
      <w:docPartPr>
        <w:name w:val="AAC86B984E684609813777C294E41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E77A1-85C6-4240-A658-122586EB702F}"/>
      </w:docPartPr>
      <w:docPartBody>
        <w:p w:rsidR="003C4C44" w:rsidRDefault="00D76001" w:rsidP="00D76001">
          <w:pPr>
            <w:pStyle w:val="AAC86B984E684609813777C294E418ED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A0"/>
    <w:rsid w:val="000279A3"/>
    <w:rsid w:val="000A0AEC"/>
    <w:rsid w:val="00173B0E"/>
    <w:rsid w:val="0025484F"/>
    <w:rsid w:val="002700D1"/>
    <w:rsid w:val="003C4C44"/>
    <w:rsid w:val="0046458B"/>
    <w:rsid w:val="005D61F8"/>
    <w:rsid w:val="0083653C"/>
    <w:rsid w:val="0090763F"/>
    <w:rsid w:val="00A541BA"/>
    <w:rsid w:val="00B206EC"/>
    <w:rsid w:val="00B6369A"/>
    <w:rsid w:val="00BC4E71"/>
    <w:rsid w:val="00BE2A5D"/>
    <w:rsid w:val="00CC6A56"/>
    <w:rsid w:val="00CF1549"/>
    <w:rsid w:val="00D46B83"/>
    <w:rsid w:val="00D76001"/>
    <w:rsid w:val="00F01453"/>
    <w:rsid w:val="00F20BC3"/>
    <w:rsid w:val="00F562A0"/>
    <w:rsid w:val="00F83755"/>
    <w:rsid w:val="00F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942174A3B7405F868BE150E8ABDA7D">
    <w:name w:val="E4942174A3B7405F868BE150E8ABDA7D"/>
  </w:style>
  <w:style w:type="paragraph" w:customStyle="1" w:styleId="2797A1B7E1F4447D9188D7B7E2310864">
    <w:name w:val="2797A1B7E1F4447D9188D7B7E2310864"/>
  </w:style>
  <w:style w:type="paragraph" w:customStyle="1" w:styleId="F5ABACB0C20842B997DBDF308A29191C">
    <w:name w:val="F5ABACB0C20842B997DBDF308A29191C"/>
  </w:style>
  <w:style w:type="paragraph" w:customStyle="1" w:styleId="8C6C98CE4AFA401581EC6A26E3AEE829">
    <w:name w:val="8C6C98CE4AFA401581EC6A26E3AEE829"/>
  </w:style>
  <w:style w:type="paragraph" w:customStyle="1" w:styleId="73D6BF824FD145769928E851D95BEA81">
    <w:name w:val="73D6BF824FD145769928E851D95BEA81"/>
  </w:style>
  <w:style w:type="paragraph" w:customStyle="1" w:styleId="272BA6B89EC74F678B556921C981A6CE">
    <w:name w:val="272BA6B89EC74F678B556921C981A6CE"/>
  </w:style>
  <w:style w:type="paragraph" w:customStyle="1" w:styleId="F31EE907D5A7408083C23188C1ABCCB8">
    <w:name w:val="F31EE907D5A7408083C23188C1ABCCB8"/>
  </w:style>
  <w:style w:type="paragraph" w:customStyle="1" w:styleId="AAC67BC6BD4C49CE8E4132D9A71CC492">
    <w:name w:val="AAC67BC6BD4C49CE8E4132D9A71CC492"/>
  </w:style>
  <w:style w:type="paragraph" w:customStyle="1" w:styleId="7EE916D0BBF443DA9B6BBA79387B912A">
    <w:name w:val="7EE916D0BBF443DA9B6BBA79387B912A"/>
  </w:style>
  <w:style w:type="paragraph" w:customStyle="1" w:styleId="2A271BDA9B2949EC96CC017501A293F5">
    <w:name w:val="2A271BDA9B2949EC96CC017501A293F5"/>
  </w:style>
  <w:style w:type="paragraph" w:customStyle="1" w:styleId="8C7B8A0ED41343778C846FB879B07CF6">
    <w:name w:val="8C7B8A0ED41343778C846FB879B07CF6"/>
  </w:style>
  <w:style w:type="paragraph" w:customStyle="1" w:styleId="4490AD38D73C41FB91B63D1543D83D1C">
    <w:name w:val="4490AD38D73C41FB91B63D1543D83D1C"/>
  </w:style>
  <w:style w:type="paragraph" w:customStyle="1" w:styleId="5636B009473941C58C9D6FF0EAA7AB07">
    <w:name w:val="5636B009473941C58C9D6FF0EAA7AB07"/>
  </w:style>
  <w:style w:type="paragraph" w:customStyle="1" w:styleId="7B104D39EA99410FAA6A7559EBF00948">
    <w:name w:val="7B104D39EA99410FAA6A7559EBF00948"/>
  </w:style>
  <w:style w:type="paragraph" w:customStyle="1" w:styleId="CC19691303FD4514BCBBF10B116A8E53">
    <w:name w:val="CC19691303FD4514BCBBF10B116A8E53"/>
  </w:style>
  <w:style w:type="paragraph" w:customStyle="1" w:styleId="AC8AD11CC983482FB2B8C2AEBC126328">
    <w:name w:val="AC8AD11CC983482FB2B8C2AEBC126328"/>
  </w:style>
  <w:style w:type="paragraph" w:customStyle="1" w:styleId="55913D8080494E97BCF7F96CF591EA4A">
    <w:name w:val="55913D8080494E97BCF7F96CF591EA4A"/>
  </w:style>
  <w:style w:type="paragraph" w:customStyle="1" w:styleId="E721C80250B748879679CBE980F40A56">
    <w:name w:val="E721C80250B748879679CBE980F40A56"/>
  </w:style>
  <w:style w:type="character" w:styleId="PlaceholderText">
    <w:name w:val="Placeholder Text"/>
    <w:basedOn w:val="DefaultParagraphFont"/>
    <w:uiPriority w:val="99"/>
    <w:semiHidden/>
    <w:rsid w:val="00CF1549"/>
    <w:rPr>
      <w:color w:val="808080"/>
    </w:rPr>
  </w:style>
  <w:style w:type="paragraph" w:customStyle="1" w:styleId="D031F204BFEA42B5A127974F946D2219">
    <w:name w:val="D031F204BFEA42B5A127974F946D2219"/>
    <w:rsid w:val="00CF1549"/>
  </w:style>
  <w:style w:type="paragraph" w:customStyle="1" w:styleId="AAC86B984E684609813777C294E418ED">
    <w:name w:val="AAC86B984E684609813777C294E418ED"/>
    <w:rsid w:val="00D76001"/>
  </w:style>
  <w:style w:type="paragraph" w:customStyle="1" w:styleId="E6BAD4327DE3479B980E32EC5099DDE5">
    <w:name w:val="E6BAD4327DE3479B980E32EC5099DDE5"/>
    <w:rsid w:val="00D76001"/>
  </w:style>
  <w:style w:type="paragraph" w:customStyle="1" w:styleId="99D18924CB2F4AA6AB6CF627A9EC3169">
    <w:name w:val="99D18924CB2F4AA6AB6CF627A9EC3169"/>
    <w:rsid w:val="00D76001"/>
  </w:style>
  <w:style w:type="paragraph" w:customStyle="1" w:styleId="CDA64A815EF244AF9DEFEEF2B80AF77D">
    <w:name w:val="CDA64A815EF244AF9DEFEEF2B80AF77D"/>
    <w:rsid w:val="00D76001"/>
  </w:style>
  <w:style w:type="paragraph" w:customStyle="1" w:styleId="C4C5A1B98F4F4B97A48B55022EE04342">
    <w:name w:val="C4C5A1B98F4F4B97A48B55022EE04342"/>
    <w:rsid w:val="00D76001"/>
  </w:style>
  <w:style w:type="paragraph" w:customStyle="1" w:styleId="F41646845ECF4D548DE0C9DF7CF7A0B8">
    <w:name w:val="F41646845ECF4D548DE0C9DF7CF7A0B8"/>
    <w:rsid w:val="00D76001"/>
  </w:style>
  <w:style w:type="paragraph" w:customStyle="1" w:styleId="8A1926D6485B450EBED68748A33547F6">
    <w:name w:val="8A1926D6485B450EBED68748A33547F6"/>
    <w:rsid w:val="00D76001"/>
  </w:style>
  <w:style w:type="paragraph" w:customStyle="1" w:styleId="75E49B28A92044A89C16193ED6C042CF">
    <w:name w:val="75E49B28A92044A89C16193ED6C042CF"/>
    <w:rsid w:val="00D76001"/>
  </w:style>
  <w:style w:type="paragraph" w:customStyle="1" w:styleId="23D6082B14F64F69B91429FF7D0F487C">
    <w:name w:val="23D6082B14F64F69B91429FF7D0F487C"/>
    <w:rsid w:val="00D76001"/>
  </w:style>
  <w:style w:type="paragraph" w:customStyle="1" w:styleId="03B27E14D5BB43AFB5A8343C4D4CB9EA">
    <w:name w:val="03B27E14D5BB43AFB5A8343C4D4CB9EA"/>
    <w:rsid w:val="00D76001"/>
  </w:style>
  <w:style w:type="paragraph" w:customStyle="1" w:styleId="A93B310BAE014EB8B994351AEFAF0093">
    <w:name w:val="A93B310BAE014EB8B994351AEFAF0093"/>
    <w:rsid w:val="00D76001"/>
  </w:style>
  <w:style w:type="paragraph" w:customStyle="1" w:styleId="93AA86A893C548329DB54A77EF2B29F2">
    <w:name w:val="93AA86A893C548329DB54A77EF2B29F2"/>
    <w:rsid w:val="00D76001"/>
  </w:style>
  <w:style w:type="paragraph" w:customStyle="1" w:styleId="446E045645364DA984CDA77B72398E2D">
    <w:name w:val="446E045645364DA984CDA77B72398E2D"/>
    <w:rsid w:val="00D76001"/>
  </w:style>
  <w:style w:type="paragraph" w:customStyle="1" w:styleId="20CDCC6BC99447A28C434C12EE9D7CC5">
    <w:name w:val="20CDCC6BC99447A28C434C12EE9D7CC5"/>
    <w:rsid w:val="00D76001"/>
  </w:style>
  <w:style w:type="paragraph" w:customStyle="1" w:styleId="0E84EC707DBC4896BA0EAEA647B24BAB">
    <w:name w:val="0E84EC707DBC4896BA0EAEA647B24BAB"/>
    <w:rsid w:val="00D76001"/>
  </w:style>
  <w:style w:type="paragraph" w:customStyle="1" w:styleId="01D24631F81F47398870D08AF6BDF810">
    <w:name w:val="01D24631F81F47398870D08AF6BDF810"/>
    <w:rsid w:val="00D760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96907-3399-4298-9BE8-68343CC4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53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</dc:creator>
  <cp:keywords/>
  <dc:description/>
  <cp:lastModifiedBy>CORDA Secretariat</cp:lastModifiedBy>
  <cp:revision>9</cp:revision>
  <cp:lastPrinted>2022-06-29T14:31:00Z</cp:lastPrinted>
  <dcterms:created xsi:type="dcterms:W3CDTF">2022-06-29T13:42:00Z</dcterms:created>
  <dcterms:modified xsi:type="dcterms:W3CDTF">2022-06-29T15:08:00Z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034a106e-6316-442c-ad35-738afd673d2b_Enabled">
    <vt:lpwstr>true</vt:lpwstr>
  </property>
  <property fmtid="{D5CDD505-2E9C-101B-9397-08002B2CF9AE}" pid="4" name="MSIP_Label_034a106e-6316-442c-ad35-738afd673d2b_SetDate">
    <vt:lpwstr>2021-08-16T17:35:28Z</vt:lpwstr>
  </property>
  <property fmtid="{D5CDD505-2E9C-101B-9397-08002B2CF9AE}" pid="5" name="MSIP_Label_034a106e-6316-442c-ad35-738afd673d2b_Method">
    <vt:lpwstr>Standard</vt:lpwstr>
  </property>
  <property fmtid="{D5CDD505-2E9C-101B-9397-08002B2CF9AE}" pid="6" name="MSIP_Label_034a106e-6316-442c-ad35-738afd673d2b_Name">
    <vt:lpwstr>034a106e-6316-442c-ad35-738afd673d2b</vt:lpwstr>
  </property>
  <property fmtid="{D5CDD505-2E9C-101B-9397-08002B2CF9AE}" pid="7" name="MSIP_Label_034a106e-6316-442c-ad35-738afd673d2b_SiteId">
    <vt:lpwstr>cddc1229-ac2a-4b97-b78a-0e5cacb5865c</vt:lpwstr>
  </property>
  <property fmtid="{D5CDD505-2E9C-101B-9397-08002B2CF9AE}" pid="8" name="MSIP_Label_034a106e-6316-442c-ad35-738afd673d2b_ActionId">
    <vt:lpwstr>1d0bd177-3698-4a99-8aa2-2e11cafabbf0</vt:lpwstr>
  </property>
  <property fmtid="{D5CDD505-2E9C-101B-9397-08002B2CF9AE}" pid="9" name="MSIP_Label_034a106e-6316-442c-ad35-738afd673d2b_ContentBits">
    <vt:lpwstr>0</vt:lpwstr>
  </property>
</Properties>
</file>